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7819"/>
      </w:tblGrid>
      <w:tr w:rsidR="00897FB4" w:rsidRPr="00897FB4" w:rsidTr="002A068F">
        <w:trPr>
          <w:trHeight w:val="8366"/>
          <w:tblHeader/>
        </w:trPr>
        <w:tc>
          <w:tcPr>
            <w:tcW w:w="7819" w:type="dxa"/>
          </w:tcPr>
          <w:p w:rsidR="00897FB4" w:rsidRPr="00470F0B" w:rsidRDefault="00470F0B" w:rsidP="00897FB4">
            <w:pPr>
              <w:pStyle w:val="Title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You are invited to the installation of</w:t>
            </w:r>
          </w:p>
          <w:p w:rsidR="00897FB4" w:rsidRDefault="00470F0B" w:rsidP="00897FB4">
            <w:pPr>
              <w:pStyle w:val="Subtitle"/>
            </w:pPr>
            <w:r>
              <w:t>rev. daniel Hough, pastor</w:t>
            </w:r>
          </w:p>
          <w:p w:rsidR="00470F0B" w:rsidRPr="00897FB4" w:rsidRDefault="00470F0B" w:rsidP="00897FB4">
            <w:pPr>
              <w:pStyle w:val="Subtitle"/>
            </w:pPr>
            <w:r>
              <w:t>little river baptist church</w:t>
            </w:r>
          </w:p>
          <w:p w:rsidR="00897FB4" w:rsidRPr="00897FB4" w:rsidRDefault="00470F0B" w:rsidP="00897FB4">
            <w:pPr>
              <w:pStyle w:val="Date"/>
            </w:pPr>
            <w:r>
              <w:t>February 18, 2018</w:t>
            </w:r>
            <w:r w:rsidR="00FB538B">
              <w:t xml:space="preserve"> 4pm</w:t>
            </w:r>
          </w:p>
          <w:p w:rsidR="006B5C71" w:rsidRPr="0076067E" w:rsidRDefault="00FB538B" w:rsidP="006B5C71">
            <w:pPr>
              <w:pStyle w:val="Time"/>
              <w:rPr>
                <w:szCs w:val="44"/>
              </w:rPr>
            </w:pPr>
            <w:r>
              <w:rPr>
                <w:szCs w:val="44"/>
              </w:rPr>
              <w:t>special guests &amp; music, light refreshments</w:t>
            </w:r>
          </w:p>
          <w:p w:rsidR="00897FB4" w:rsidRPr="0076067E" w:rsidRDefault="0021457F" w:rsidP="006B5C71">
            <w:pPr>
              <w:pStyle w:val="Time"/>
              <w:rPr>
                <w:szCs w:val="44"/>
              </w:rPr>
            </w:pPr>
            <w:r w:rsidRPr="0076067E">
              <w:rPr>
                <w:szCs w:val="44"/>
              </w:rPr>
              <w:t>403</w:t>
            </w:r>
            <w:r w:rsidR="0076067E" w:rsidRPr="0076067E">
              <w:rPr>
                <w:szCs w:val="44"/>
              </w:rPr>
              <w:t xml:space="preserve">85 </w:t>
            </w:r>
            <w:proofErr w:type="spellStart"/>
            <w:r w:rsidR="0076067E" w:rsidRPr="0076067E">
              <w:rPr>
                <w:szCs w:val="44"/>
              </w:rPr>
              <w:t>bra</w:t>
            </w:r>
            <w:r w:rsidR="00470F0B" w:rsidRPr="0076067E">
              <w:rPr>
                <w:szCs w:val="44"/>
              </w:rPr>
              <w:t>ddock</w:t>
            </w:r>
            <w:proofErr w:type="spellEnd"/>
            <w:r w:rsidR="00470F0B" w:rsidRPr="0076067E">
              <w:rPr>
                <w:szCs w:val="44"/>
              </w:rPr>
              <w:t xml:space="preserve"> road, </w:t>
            </w:r>
            <w:bookmarkStart w:id="0" w:name="_GoBack"/>
            <w:bookmarkEnd w:id="0"/>
            <w:proofErr w:type="spellStart"/>
            <w:r w:rsidR="00470F0B" w:rsidRPr="0076067E">
              <w:rPr>
                <w:szCs w:val="44"/>
              </w:rPr>
              <w:t>aldie</w:t>
            </w:r>
            <w:proofErr w:type="spellEnd"/>
            <w:r w:rsidR="00470F0B" w:rsidRPr="0076067E">
              <w:rPr>
                <w:szCs w:val="44"/>
              </w:rPr>
              <w:t xml:space="preserve">, </w:t>
            </w:r>
            <w:proofErr w:type="spellStart"/>
            <w:r w:rsidR="00470F0B" w:rsidRPr="0076067E">
              <w:rPr>
                <w:szCs w:val="44"/>
              </w:rPr>
              <w:t>va</w:t>
            </w:r>
            <w:proofErr w:type="spellEnd"/>
          </w:p>
          <w:p w:rsidR="007A39D5" w:rsidRPr="00897FB4" w:rsidRDefault="006B5C71" w:rsidP="007A39D5">
            <w:pPr>
              <w:ind w:left="0"/>
            </w:pPr>
            <w:r>
              <w:rPr>
                <w:noProof/>
                <w:lang w:eastAsia="en-US"/>
              </w:rPr>
              <w:drawing>
                <wp:inline distT="0" distB="0" distL="0" distR="0" wp14:anchorId="0F37162F" wp14:editId="4F5AC47E">
                  <wp:extent cx="4061460" cy="2720340"/>
                  <wp:effectExtent l="0" t="0" r="0" b="38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460" cy="272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dTable4-Accent2"/>
        <w:tblW w:w="9317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F3E2" w:themeFill="background2"/>
        <w:tblLayout w:type="fixed"/>
        <w:tblCellMar>
          <w:left w:w="922" w:type="dxa"/>
          <w:right w:w="922" w:type="dxa"/>
        </w:tblCellMar>
        <w:tblLook w:val="0600" w:firstRow="0" w:lastRow="0" w:firstColumn="0" w:lastColumn="0" w:noHBand="1" w:noVBand="1"/>
        <w:tblDescription w:val="Event flyer layout table"/>
      </w:tblPr>
      <w:tblGrid>
        <w:gridCol w:w="9317"/>
      </w:tblGrid>
      <w:tr w:rsidR="00897FB4" w:rsidRPr="00897FB4" w:rsidTr="00897FB4">
        <w:trPr>
          <w:trHeight w:hRule="exact" w:val="720"/>
          <w:tblHeader/>
        </w:trPr>
        <w:tc>
          <w:tcPr>
            <w:tcW w:w="9216" w:type="dxa"/>
            <w:shd w:val="clear" w:color="auto" w:fill="F7F3E2" w:themeFill="background2"/>
            <w:vAlign w:val="center"/>
          </w:tcPr>
          <w:p w:rsidR="00897FB4" w:rsidRPr="00897FB4" w:rsidRDefault="00BD7AB9" w:rsidP="00AC43E6">
            <w:pPr>
              <w:pStyle w:val="ContactInfo"/>
            </w:pPr>
            <w:sdt>
              <w:sdtPr>
                <w:alias w:val="For more information text:"/>
                <w:tag w:val="For more information text:"/>
                <w:id w:val="-1195846390"/>
                <w:placeholder>
                  <w:docPart w:val="F5B18AF1D7054EBF855596ECA9942272"/>
                </w:placeholder>
                <w:temporary/>
                <w:showingPlcHdr/>
                <w15:appearance w15:val="hidden"/>
              </w:sdtPr>
              <w:sdtEndPr/>
              <w:sdtContent>
                <w:r w:rsidR="001570B2" w:rsidRPr="00897FB4">
                  <w:t>for more information contact:</w:t>
                </w:r>
              </w:sdtContent>
            </w:sdt>
            <w:r w:rsidR="001570B2">
              <w:t xml:space="preserve"> </w:t>
            </w:r>
            <w:r w:rsidR="0021457F">
              <w:t>Little river</w:t>
            </w:r>
            <w:r w:rsidR="007A39D5">
              <w:t xml:space="preserve"> </w:t>
            </w:r>
            <w:proofErr w:type="spellStart"/>
            <w:r w:rsidR="007C621D">
              <w:t>baptist</w:t>
            </w:r>
            <w:proofErr w:type="spellEnd"/>
            <w:r w:rsidR="007C621D">
              <w:t xml:space="preserve"> </w:t>
            </w:r>
            <w:r w:rsidR="0021457F">
              <w:t>church</w:t>
            </w:r>
            <w:r w:rsidR="00897FB4" w:rsidRPr="00897FB4">
              <w:t xml:space="preserve"> @ </w:t>
            </w:r>
            <w:r w:rsidR="0021457F">
              <w:t>703-327-4837</w:t>
            </w:r>
          </w:p>
        </w:tc>
      </w:tr>
    </w:tbl>
    <w:p w:rsidR="002A068F" w:rsidRDefault="002A068F" w:rsidP="00A95506">
      <w:pPr>
        <w:pStyle w:val="NoSpacing"/>
      </w:pPr>
    </w:p>
    <w:sectPr w:rsidR="002A068F" w:rsidSect="00A95506">
      <w:headerReference w:type="default" r:id="rId12"/>
      <w:footerReference w:type="default" r:id="rId13"/>
      <w:headerReference w:type="first" r:id="rId14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7AB9" w:rsidRDefault="00BD7AB9" w:rsidP="0068245E">
      <w:pPr>
        <w:spacing w:after="0" w:line="240" w:lineRule="auto"/>
      </w:pPr>
      <w:r>
        <w:separator/>
      </w:r>
    </w:p>
  </w:endnote>
  <w:endnote w:type="continuationSeparator" w:id="0">
    <w:p w:rsidR="00BD7AB9" w:rsidRDefault="00BD7AB9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538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7AB9" w:rsidRDefault="00BD7AB9" w:rsidP="0068245E">
      <w:pPr>
        <w:spacing w:after="0" w:line="240" w:lineRule="auto"/>
      </w:pPr>
      <w:r>
        <w:separator/>
      </w:r>
    </w:p>
  </w:footnote>
  <w:footnote w:type="continuationSeparator" w:id="0">
    <w:p w:rsidR="00BD7AB9" w:rsidRDefault="00BD7AB9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2ABFD75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56E3BC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6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B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<v:imagedata r:id="rId3" o:title="Maroon Flowers" croptop="11340f" cropbottom="16322f" cropleft="5137f"/>
                <v:path arrowok="t"/>
              </v:shape>
              <v:shape id="Picture 5" o:spid="_x0000_s1028" type="#_x0000_t75" alt="Petals" style="position:absolute;left:13049;width:36741;height:28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PoMDDAAAA2gAAAA8AAABkcnMvZG93bnJldi54bWxEj09rAjEUxO8Fv0N4hV5CzbpgldUoIhQ8&#10;lOI/PL9unruhm5dlE3X77RtB8DjMzG+Y+bJ3jbhSF6xnDaNhBoK49MZypeF4+HyfgggR2WDjmTT8&#10;UYDlYvAyx8L4G+/ouo+VSBAOBWqoY2wLpUJZk8Mw9C1x8s6+cxiT7CplOrwluGtUnmUfyqHltFBj&#10;S+uayt/9xWmQNt8cy20uf075l5Tfl0mUdqL122u/moGI1Mdn+NHeGA1juF9JN0At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I+gwMMAAADaAAAADwAAAAAAAAAAAAAAAACf&#10;AgAAZHJzL2Rvd25yZXYueG1sUEsFBgAAAAAEAAQA9wAAAI8DAAAAAA==&#10;">
                <v:imagedata r:id="rId4" o:title="Petals" croptop="11131f" cropbottom="16412f" cropleft="11563f" cropright="8752f"/>
                <v:path arrowok="t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17bsQA&#10;AADaAAAADwAAAGRycy9kb3ducmV2LnhtbESPQWvCQBSE7wX/w/IK3ppNI2hJXSUWBW+SpD309si+&#10;JqHZt2l2jdFf3y0IPQ4z8w2z3k6mEyMNrrWs4DmKQRBXVrdcK3gvD08vIJxH1thZJgVXcrDdzB7W&#10;mGp74ZzGwtciQNilqKDxvk+ldFVDBl1ke+LgfdnBoA9yqKUe8BLgppNJHC+lwZbDQoM9vTVUfRdn&#10;o+DzZ4Hl8faRrPITL8w1G/e7YlRq/jhlryA8Tf4/fG8ftYIl/F0JN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9e27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nFocMA&#10;AADaAAAADwAAAGRycy9kb3ducmV2LnhtbESPQWuDQBSE74X+h+UVcilxrQUTTDahCIWUXhqV5Ppw&#10;X1TivhV3a+y/7xYKOQ4z8w2z3c+mFxONrrOs4CWKQRDXVnfcKKjK9+UahPPIGnvLpOCHHOx3jw9b&#10;zLS98ZGmwjciQNhlqKD1fsikdHVLBl1kB+LgXexo0Ac5NlKPeAtw08skjlNpsOOw0OJAeUv1tfg2&#10;CtLq46t6xu71msefpZ3cqU/PiVKLp/ltA8LT7O/h//ZBK1jB35VwA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nFocMAAADaAAAADwAAAAAAAAAAAAAAAACYAgAAZHJzL2Rv&#10;d25yZXYueG1sUEsFBgAAAAAEAAQA9QAAAIg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kwjbsA&#10;AADaAAAADwAAAGRycy9kb3ducmV2LnhtbERPzQ7BQBC+S7zDZiRubDkgZYkQQYSkeIBJd7SN7mzT&#10;XVVvbw8Sxy/f/2LVmlI0VLvCsoLRMAJBnFpdcKbgftsNZiCcR9ZYWiYFH3KwWnY7C4y1fXNCzdVn&#10;IoSwi1FB7n0VS+nSnAy6oa2IA/ewtUEfYJ1JXeM7hJtSjqNoIg0WHBpyrGiTU/q8voyC/X7yPF2m&#10;nByPp/Nd8khuSTdK9Xvteg7CU+v/4p/7oBWEreFKuAFy+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s5MI27AAAA2gAAAA8AAAAAAAAAAAAAAAAAmAIAAGRycy9kb3ducmV2Lnht&#10;bFBLBQYAAAAABAAEAPUAAACAAw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SVtcEA&#10;AADaAAAADwAAAGRycy9kb3ducmV2LnhtbESPT2vCQBDF7wW/wzKCt7qxFInRVVQo9CRoBfU2ZMck&#10;mp0N2dGk375bKPT4eH9+vMWqd7V6UhsqzwYm4wQUce5txYWB49fHawoqCLLF2jMZ+KYAq+XgZYGZ&#10;9R3v6XmQQsURDhkaKEWaTOuQl+QwjH1DHL2rbx1KlG2hbYtdHHe1fkuSqXZYcSSU2NC2pPx+eLgI&#10;wTNt0ken053sb1O5nK7v7mTMaNiv56CEevkP/7U/rYEZ/F6JN0Av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ElbXBAAAA2gAAAA8AAAAAAAAAAAAAAAAAmAIAAGRycy9kb3du&#10;cmV2LnhtbFBLBQYAAAAABAAEAPUAAACGAw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eN9sIA&#10;AADbAAAADwAAAGRycy9kb3ducmV2LnhtbESPQWsCMRCF74L/IUzBi2hWC1K2RqmCULx1a/E6bKab&#10;4GaybFJd/71zEHqb4b1575v1dgitulKffGQDi3kBiriO1nNj4PR9mL2BShnZYhuZDNwpwXYzHq2x&#10;tPHGX3StcqMkhFOJBlzOXal1qh0FTPPYEYv2G/uAWda+0bbHm4SHVi+LYqUDepYGhx3tHdWX6i8Y&#10;aFHfd2d/PL3+VNNYe1ccpseLMZOX4eMdVKYh/5uf159W8IVefpEB9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432wgAAANsAAAAPAAAAAAAAAAAAAAAAAJgCAABkcnMvZG93&#10;bnJldi54bWxQSwUGAAAAAAQABAD1AAAAhw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ql8MA&#10;AADbAAAADwAAAGRycy9kb3ducmV2LnhtbERPS2vCQBC+F/wPywi9iG620CLRVWyh0NdBo+J1yI5J&#10;bHY2ZFeT/ntXKHibj+8582Vva3Gh1leONahJAoI4d6biQsNu+z6egvAB2WDtmDT8kYflYvAwx9S4&#10;jjd0yUIhYgj7FDWUITSplD4vyaKfuIY4ckfXWgwRtoU0LXYx3NbyKUlepMWKY0OJDb2VlP9mZ6th&#10;+nrGn9HuWz2vD1/7kxp1n4nqtH4c9qsZiEB9uIv/3R8mzldw+yUe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Gql8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diHcMA&#10;AADbAAAADwAAAGRycy9kb3ducmV2LnhtbERP24rCMBB9X/Afwgi+iKYKK1KNoqKwrCisN+jb0Ixt&#10;sZmUJqv1742wsG9zONeZzhtTijvVrrCsYNCPQBCnVhecKTgdN70xCOeRNZaWScGTHMxnrY8pxto+&#10;+IfuB5+JEMIuRgW591UspUtzMuj6tiIO3NXWBn2AdSZ1jY8Qbko5jKKRNFhwaMixolVO6e3waxQk&#10;u2QbfQ6WTXI5J7vV96V7Xe/3SnXazWICwlPj/8V/7i8d5g/h/Us4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diHcMAAADbAAAADwAAAAAAAAAAAAAAAACYAgAAZHJzL2Rv&#10;d25yZXYueG1sUEsFBgAAAAAEAAQA9QAAAIgD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zx8AA&#10;AADbAAAADwAAAGRycy9kb3ducmV2LnhtbERPS2vCQBC+C/0PywjedGMFCalrkNAWwZOPQ4/T7DQJ&#10;ZmeX3a1J++vdQsHbfHzP2ZSj6cWNfOgsK1guMhDEtdUdNwou57d5DiJEZI29ZVLwQwHK7dNkg4W2&#10;Ax/pdoqNSCEcClTQxugKKUPdksGwsI44cV/WG4wJ+kZqj0MKN718zrK1NNhxamjRUdVSfT19GwW/&#10;74PMP9kdcr+i17Ei9xEbp9RsOu5eQEQa40P8797rNH8Ff7+kA+T2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qzx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VJsAA&#10;AADbAAAADwAAAGRycy9kb3ducmV2LnhtbERP32vCMBB+H/g/hBN8m8l0TO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uVJs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o9zsMA&#10;AADbAAAADwAAAGRycy9kb3ducmV2LnhtbERPTWvCQBC9F/wPywjemo0Fi02zBlMoVPBQtZAeh+yY&#10;BLOzMbvG2F/fLRS8zeN9TpqNphUD9a6xrGAexSCIS6sbrhR8Hd4flyCcR9bYWiYFN3KQrSYPKSba&#10;XnlHw95XIoSwS1BB7X2XSOnKmgy6yHbEgTva3qAPsK+k7vEawk0rn+L4WRpsODTU2NFbTeVpfzEK&#10;TpvdLf+pvt3yUjRD8XLW+fbTKzWbjutXEJ5Gfxf/uz90mL+Av1/C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o9zsMAAADbAAAADwAAAAAAAAAAAAAAAACYAgAAZHJzL2Rv&#10;d25yZXYueG1sUEsFBgAAAAAEAAQA9QAAAIgD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/y5b4A&#10;AADbAAAADwAAAGRycy9kb3ducmV2LnhtbERPTYvCMBC9C/6HMII3m24PRatRloKgeLKK56GZbYvN&#10;pNtErf/eCIK3ebzPWW0G04o79a6xrOAnikEQl1Y3XCk4n7azOQjnkTW2lknBkxxs1uPRCjNtH3yk&#10;e+ErEULYZaig9r7LpHRlTQZdZDviwP3Z3qAPsK+k7vERwk0rkzhOpcGGQ0ONHeU1ldfiZhQkOzy3&#10;izRNLnlz9dv/Y0H7Q67UdDL8LkF4GvxX/HHvdJifwvuXcIBc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EP8uW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BCJsEA&#10;AADbAAAADwAAAGRycy9kb3ducmV2LnhtbERP24rCMBB9F/yHMMK+yJq64q5Uo4iwsIgKq37A0Ixt&#10;sZmUJGrr1xtB8G0O5zqzRWMqcSXnS8sKhoMEBHFmdcm5guPh93MCwgdkjZVlUtCSh8W825lhqu2N&#10;/+m6D7mIIexTVFCEUKdS+qwgg35ga+LInawzGCJ0udQObzHcVPIrSb6lwZJjQ4E1rQrKzvuLUbDZ&#10;je67bb0+jtts4t3pQK3f9pX66DXLKYhATXiLX+4/Hef/wPOXeI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AQibBAAAA2wAAAA8AAAAAAAAAAAAAAAAAmAIAAGRycy9kb3du&#10;cmV2LnhtbFBLBQYAAAAABAAEAPUAAACGAw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lHcYA&#10;AADbAAAADwAAAGRycy9kb3ducmV2LnhtbESPT0/DMAzF70j7DpEncWMJTJqgWzYx/ggYJ8oOcDON&#10;aas1TpWErvv2+IDEzdZ7fu/n1Wb0nRoopjawhcuZAUVcBddybWH//nhxDSplZIddYLJwogSb9eRs&#10;hYULR36jocy1khBOBVpocu4LrVPVkMc0Cz2xaN8hesyyxlq7iEcJ952+MmahPbYsDQ32dNdQdSh/&#10;vIWv/vXjc3EfzbArX9r50/Zhfrox1p5Px9slqExj/jf/XT87wRdY+UU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mlHcYAAADbAAAADwAAAAAAAAAAAAAAAACYAgAAZHJz&#10;L2Rvd25yZXYueG1sUEsFBgAAAAAEAAQA9QAAAIs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0314B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3C10480A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016B9EC" wp14:editId="4016B9E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1113DD44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CceQWuVAgAAbA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016B9EE" wp14:editId="4016B9EF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746051" id="Group 1" o:spid="_x0000_s1026" alt="Flowers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3jnHCAAAA2wAAAA8AAABkcnMvZG93bnJldi54bWxEj0GLwjAUhO+C/yE8wYtoYg8q1SiysOIe&#10;PKz1BzyaZ1ttXmoTa/33m4WFPQ4z8w2z2fW2Fh21vnKsYT5TIIhzZyouNFyyz+kKhA/IBmvHpOFN&#10;Hnbb4WCDqXEv/qbuHAoRIexT1FCG0KRS+rwki37mGuLoXV1rMUTZFtK0+IpwW8tEqYW0WHFcKLGh&#10;j5Ly+/lpNdBkjln2OPYJf3WTkyqSSt0OWo9H/X4NIlAf/sN/7aPRkCzh90v8AX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d45xwgAAANsAAAAPAAAAAAAAAAAAAAAAAJ8C&#10;AABkcnMvZG93bnJldi54bWxQSwUGAAAAAAQABAD3AAAAjgMAAAAA&#10;">
                <v:imagedata r:id="rId3" o:title="Maroon Flowers" croptop="11340f" cropbottom="16322f" cropleft="5137f"/>
                <v:path arrowok="t"/>
              </v:shape>
              <v:shape id="Picture 29" o:spid="_x0000_s1028" type="#_x0000_t75" alt="Petals" style="position:absolute;left:13049;width:36741;height:28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6KtbEAAAA2wAAAA8AAABkcnMvZG93bnJldi54bWxEj0FrAjEUhO+F/ofwCl6CZptD1dUopVDw&#10;IKVV8fzcPHeDm5dlE3X775tCocdhZr5hluvBt+JGfXSBDTxPChDEVbCOawOH/ft4BiImZIttYDLw&#10;TRHWq8eHJZY23PmLbrtUiwzhWKKBJqWuVCpWDXmMk9ARZ+8ceo8py75Wtsd7hvtW6aJ4UR4d54UG&#10;O3prqLrsrt6AdHpzqD61PB31VsqP6zRJNzVm9DS8LkAkGtJ/+K+9sQb0HH6/5B+gV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6KtbEAAAA2wAAAA8AAAAAAAAAAAAAAAAA&#10;nwIAAGRycy9kb3ducmV2LnhtbFBLBQYAAAAABAAEAPcAAACQAwAAAAA=&#10;">
                <v:imagedata r:id="rId4" o:title="Petals" croptop="11131f" cropbottom="16412f" cropleft="11563f" cropright="8752f"/>
                <v:path arrowok="t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jXhsMA&#10;AADbAAAADwAAAGRycy9kb3ducmV2LnhtbESPQYvCMBSE78L+h/AWvGmqBVeqUVxxwZtY9eDt0Tzb&#10;YvPSbbK1+uuNsOBxmJlvmPmyM5VoqXGlZQWjYQSCOLO65FzB8fAzmIJwHlljZZkU3MnBcvHRm2Oi&#10;7Y331KY+FwHCLkEFhfd1IqXLCjLohrYmDt7FNgZ9kE0udYO3ADeVHEfRRBosOSwUWNO6oOya/hkF&#10;598YD9vHafy133Fs7qt28522SvU/u9UMhKfOv8P/7a1WEI/g9SX8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jXhsMAAADbAAAADwAAAAAAAAAAAAAAAACYAgAAZHJzL2Rv&#10;d25yZXYueG1sUEsFBgAAAAAEAAQA9QAAAIgD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JD8QA&#10;AADbAAAADwAAAGRycy9kb3ducmV2LnhtbESPQWuDQBSE74H+h+UVegnJWgUJJhspQqGllyRKe324&#10;rypx34q7Vfvvs4VCjsPMfMMc8sX0YqLRdZYVPG8jEMS11R03CqrydbMD4Tyyxt4yKfglB/nxYXXA&#10;TNuZzzRdfCMChF2GClrvh0xKV7dk0G3tQBy8bzsa9EGOjdQjzgFuehlHUSoNdhwWWhyoaKm+Xn6M&#10;grR6P1Vr7JJrEX2UdnKfffoVK/X0uLzsQXha/D38337TCpIY/r6EHyCP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6yQ/EAAAA2wAAAA8AAAAAAAAAAAAAAAAAmAIAAGRycy9k&#10;b3ducmV2LnhtbFBLBQYAAAAABAAEAPUAAACJAw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1Y7sEA&#10;AADbAAAADwAAAGRycy9kb3ducmV2LnhtbESP0YrCMBRE3wX/IVzBN01V0KU2iiiiIi6o/YBLc22L&#10;zU1pYq1/v1lY2MdhZs4wybozlWipcaVlBZNxBII4s7rkXEF634++QDiPrLGyTAo+5GC96vcSjLV9&#10;85Xam89FgLCLUUHhfR1L6bKCDLqxrYmD97CNQR9kk0vd4DvATSWnUTSXBksOCwXWtC0oe95eRsHh&#10;MH+evxd8PZ3Ol1TyRO5It0oNB91mCcJT5//Df+2jVjCbwe+X8AP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NWO7BAAAA2wAAAA8AAAAAAAAAAAAAAAAAmAIAAGRycy9kb3du&#10;cmV2LnhtbFBLBQYAAAAABAAEAPUAAACGAw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6tsIA&#10;AADbAAAADwAAAGRycy9kb3ducmV2LnhtbESPT2vCQBDF7wW/wzKCt7qxioToKioUPAnagvU2ZMck&#10;mp0N2dGk375bKPT4eH9+vOW6d7V6UhsqzwYm4wQUce5txYWBz4/31xRUEGSLtWcy8E0B1qvByxIz&#10;6zs+0vMkhYojHDI0UIo0mdYhL8lhGPuGOHpX3zqUKNtC2xa7OO5q/ZYkc+2w4kgosaFdSfn99HAR&#10;gl+0TR+dTg9yvM3lcr7O3NmY0bDfLEAJ9fIf/mvvrYHpDH6/xB+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Orq2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VyDsEA&#10;AADbAAAADwAAAGRycy9kb3ducmV2LnhtbESPQYvCMBSE78L+h/AWvIimKi5SjbIKgnjb6uL10bxt&#10;gs1LaaLWf28EYY/DzHzDLNedq8WN2mA9KxiPMhDEpdeWKwWn4244BxEissbaMyl4UID16qO3xFz7&#10;O//QrYiVSBAOOSowMTa5lKE05DCMfEOcvD/fOoxJtpXULd4T3NVykmVf0qHltGCwoa2h8lJcnYIa&#10;5WNztofT9LcY+NKabDc4XJTqf3bfCxCRuvgffrf3WsF0Bq8v6Q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Vcg7BAAAA2wAAAA8AAAAAAAAAAAAAAAAAmAIAAGRycy9kb3du&#10;cmV2LnhtbFBLBQYAAAAABAAEAPUAAACGAw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ug8UA&#10;AADbAAAADwAAAGRycy9kb3ducmV2LnhtbESPT2vCQBTE70K/w/IKXkQ3URSJrlIFQVsP9R9eH9nX&#10;JG32bciuJv32rlDocZiZ3zDzZWtKcafaFZYVxIMIBHFqdcGZgvNp05+CcB5ZY2mZFPySg+XipTPH&#10;RNuGD3Q/+kwECLsEFeTeV4mULs3JoBvYijh4X7Y26IOsM6lrbALclHIYRRNpsOCwkGNF65zSn+PN&#10;KJiubrjvnT/i8ef1/fId95pdFDdKdV/btxkIT63/D/+1t1rBaALPL+EH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W6DxQAAANsAAAAPAAAAAAAAAAAAAAAAAJgCAABkcnMv&#10;ZG93bnJldi54bWxQSwUGAAAAAAQABAD1AAAAigM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Wd5cYA&#10;AADbAAAADwAAAGRycy9kb3ducmV2LnhtbESP3WrCQBSE7wXfYTkFb0Q3WqqSukorFkpFof5B7g7Z&#10;YxLMng3ZVePbdwWhl8PMfMNM540pxZVqV1hWMOhHIIhTqwvOFOx3X70JCOeRNZaWScGdHMxn7dYU&#10;Y21v/EvXrc9EgLCLUUHufRVL6dKcDLq+rYiDd7K1QR9knUld4y3ATSmHUTSSBgsOCzlWtMgpPW8v&#10;RkGyTlbR2+CzSY6HZL34OXZPy81Gqc5L8/EOwlPj/8PP9rdW8DqGx5fwA+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Wd5cYAAADbAAAADwAAAAAAAAAAAAAAAACYAgAAZHJz&#10;L2Rvd25yZXYueG1sUEsFBgAAAAAEAAQA9QAAAIsD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t91r4A&#10;AADbAAAADwAAAGRycy9kb3ducmV2LnhtbERPTYvCMBC9L/gfwgh7W1MVpFSjiKgInlb3sMexGdti&#10;MwlJtF1//eYgeHy878WqN614kA+NZQXjUQaCuLS64UrBz3n3lYMIEVlja5kU/FGA1XLwscBC246/&#10;6XGKlUghHApUUMfoCilDWZPBMLKOOHFX6w3GBH0ltccuhZtWTrJsJg02nBpqdLSpqbyd7kbBc9/J&#10;/MLumPspbfsNud9YOaU+h/16DiJSH9/il/ugFUzT2PQl/QC5/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Obfda+AAAA2wAAAA8AAAAAAAAAAAAAAAAAmAIAAGRycy9kb3ducmV2&#10;LnhtbFBLBQYAAAAABAAEAPUAAACDAw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9m2MMA&#10;AADbAAAADwAAAGRycy9kb3ducmV2LnhtbESPQWsCMRSE7wX/Q3iCt5roQtXVKGtB6rW2oN4em+fu&#10;4uZlSVJ3+++bQqHHYWa+YTa7wbbiQT40jjXMpgoEcelMw5WGz4/D8xJEiMgGW8ek4ZsC7Lajpw3m&#10;xvX8To9TrESCcMhRQx1jl0sZyposhqnriJN3c95iTNJX0njsE9y2cq7Ui7TYcFqosaPXmsr76ctq&#10;uPRVsVT92R/vnV1cL2+8V4tM68l4KNYgIg3xP/zXPhoN2Qp+v6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9m2MMAAADbAAAADwAAAAAAAAAAAAAAAACYAgAAZHJzL2Rv&#10;d25yZXYueG1sUEsFBgAAAAAEAAQA9QAAAIg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6xS8IA&#10;AADbAAAADwAAAGRycy9kb3ducmV2LnhtbERPy4rCMBTdC/5DuMLsNJ1BRKuxjMKAAy58DDjLS3Nt&#10;S5ub2sRa/XqzEFweznuRdKYSLTWusKzgcxSBIE6tLjhT8Hf8GU5BOI+ssbJMCu7kIFn2ewuMtb3x&#10;ntqDz0QIYRejgtz7OpbSpTkZdCNbEwfubBuDPsAmk7rBWwg3lfyKook0WHBoyLGmdU5pebgaBeXv&#10;/r56ZP9uej0V7Wl20avtziv1Mei+5yA8df4tfrk3WsE4rA9fwg+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rFL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VFjMIA&#10;AADbAAAADwAAAGRycy9kb3ducmV2LnhtbESPQWuDQBSE74X+h+UFequrUiSxWSUIQkpPMZLzw31V&#10;ifvWutvE/vtuodDjMDPfMPtyNZO40eJGywqSKAZB3Fk9cq+gPdfPWxDOI2ucLJOCb3JQFo8Pe8y1&#10;vfOJbo3vRYCwy1HB4P2cS+m6gQy6yM7Ewfuwi0Ef5NJLveA9wM0k0zjOpMGRw8KAM1UDddfmyyhI&#10;j9hOuyxLL9V49fXnqaG390qpp816eAXhafX/4b/2USt4SeD3S/gBsv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UWMwgAAANsAAAAPAAAAAAAAAAAAAAAAAJgCAABkcnMvZG93&#10;bnJldi54bWxQSwUGAAAAAAQABAD1AAAAhwM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Oo8UA&#10;AADbAAAADwAAAGRycy9kb3ducmV2LnhtbESP0WrCQBRE3wv+w3ILvpS6aVolpK5BCoJIFar5gEv2&#10;moRm74bdVRO/vlso9HGYmTPMshhMJ67kfGtZwcssAUFcWd1yraA8bZ4zED4ga+wsk4KRPBSrycMS&#10;c21v/EXXY6hFhLDPUUETQp9L6auGDPqZ7Ymjd7bOYIjS1VI7vEW46WSaJAtpsOW40GBPHw1V38eL&#10;UfB5eL0f9v2unI9V5t35RKPfPyk1fRzW7yACDeE//NfeagVvKfx+iT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M6j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4YccYA&#10;AADbAAAADwAAAGRycy9kb3ducmV2LnhtbESPzU7DMBCE70i8g7WVuLV2CapoWrfiV1A4kXKgt228&#10;TSLidWSbNH17jFSJ42hmvtEs14NtRU8+NI41TCcKBHHpTMOVhs/t8/gWRIjIBlvHpOFEAdary4sl&#10;5sYd+YP6IlYiQTjkqKGOsculDGVNFsPEdcTJOzhvMSbpK2k8HhPctvJaqZm02HBaqLGjh5rK7+LH&#10;ath371+72aNX/VuxabKX+6fsNFdaX42GuwWISEP8D5/br0bDTQZ/X9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4YccYAAADbAAAADwAAAAAAAAAAAAAAAACYAgAAZHJz&#10;L2Rvd25yZXYueG1sUEsFBgAAAAAEAAQA9QAAAIs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F0B"/>
    <w:rsid w:val="000E33EA"/>
    <w:rsid w:val="001570B2"/>
    <w:rsid w:val="001624C3"/>
    <w:rsid w:val="0021457F"/>
    <w:rsid w:val="00220400"/>
    <w:rsid w:val="00221B16"/>
    <w:rsid w:val="002733AA"/>
    <w:rsid w:val="002A068F"/>
    <w:rsid w:val="004611DB"/>
    <w:rsid w:val="00470F0B"/>
    <w:rsid w:val="005D2D39"/>
    <w:rsid w:val="0068245E"/>
    <w:rsid w:val="0069500E"/>
    <w:rsid w:val="006B5C71"/>
    <w:rsid w:val="00713F12"/>
    <w:rsid w:val="0076067E"/>
    <w:rsid w:val="007A39D5"/>
    <w:rsid w:val="007A4EDB"/>
    <w:rsid w:val="007C621D"/>
    <w:rsid w:val="00834305"/>
    <w:rsid w:val="00897FB4"/>
    <w:rsid w:val="009124DD"/>
    <w:rsid w:val="0094423C"/>
    <w:rsid w:val="00A95506"/>
    <w:rsid w:val="00AB123B"/>
    <w:rsid w:val="00AC43E6"/>
    <w:rsid w:val="00AF7140"/>
    <w:rsid w:val="00B168F9"/>
    <w:rsid w:val="00BD7AB9"/>
    <w:rsid w:val="00C52256"/>
    <w:rsid w:val="00C67FD5"/>
    <w:rsid w:val="00C93A32"/>
    <w:rsid w:val="00CE754C"/>
    <w:rsid w:val="00CF207A"/>
    <w:rsid w:val="00D529A9"/>
    <w:rsid w:val="00E402F3"/>
    <w:rsid w:val="00E43EFE"/>
    <w:rsid w:val="00FB5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F0558FA-3DDD-4CF8-840E-CB76DB9E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\AppData\Roaming\Microsoft\Templates\Springtime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5B18AF1D7054EBF855596ECA9942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2994B5-B35B-40C4-B676-090C9E28F523}"/>
      </w:docPartPr>
      <w:docPartBody>
        <w:p w:rsidR="009435A1" w:rsidRDefault="00FB0313">
          <w:pPr>
            <w:pStyle w:val="F5B18AF1D7054EBF855596ECA9942272"/>
          </w:pPr>
          <w:r w:rsidRPr="00897FB4">
            <w:t>for more information contact: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313"/>
    <w:rsid w:val="009435A1"/>
    <w:rsid w:val="00BB201E"/>
    <w:rsid w:val="00FB0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7145F42B2CB49889DFCABF18871FB3B">
    <w:name w:val="F7145F42B2CB49889DFCABF18871FB3B"/>
  </w:style>
  <w:style w:type="paragraph" w:customStyle="1" w:styleId="56E5FB46C7684C00A7D77175E161FF26">
    <w:name w:val="56E5FB46C7684C00A7D77175E161FF26"/>
  </w:style>
  <w:style w:type="paragraph" w:customStyle="1" w:styleId="8B97FE8E1F4A4C0C845A89888959B8F2">
    <w:name w:val="8B97FE8E1F4A4C0C845A89888959B8F2"/>
  </w:style>
  <w:style w:type="paragraph" w:customStyle="1" w:styleId="C3FCC9D6B3A146D9976E05967840A312">
    <w:name w:val="C3FCC9D6B3A146D9976E05967840A312"/>
  </w:style>
  <w:style w:type="paragraph" w:customStyle="1" w:styleId="1292AC20992A44EAB4CFEE4AA174FC66">
    <w:name w:val="1292AC20992A44EAB4CFEE4AA174FC66"/>
  </w:style>
  <w:style w:type="paragraph" w:customStyle="1" w:styleId="D1239A6CA40F4047AA23C0E472D2D79C">
    <w:name w:val="D1239A6CA40F4047AA23C0E472D2D79C"/>
  </w:style>
  <w:style w:type="paragraph" w:customStyle="1" w:styleId="1B532F88546E42049C8FB7C77AB1AB2D">
    <w:name w:val="1B532F88546E42049C8FB7C77AB1AB2D"/>
  </w:style>
  <w:style w:type="paragraph" w:customStyle="1" w:styleId="0E4128D6C0FE4D5DA237C6F98774F1EE">
    <w:name w:val="0E4128D6C0FE4D5DA237C6F98774F1EE"/>
  </w:style>
  <w:style w:type="paragraph" w:customStyle="1" w:styleId="F5B18AF1D7054EBF855596ECA9942272">
    <w:name w:val="F5B18AF1D7054EBF855596ECA9942272"/>
  </w:style>
  <w:style w:type="paragraph" w:customStyle="1" w:styleId="36A0963786C9420D8CA16F6A4A95B914">
    <w:name w:val="36A0963786C9420D8CA16F6A4A95B914"/>
  </w:style>
  <w:style w:type="paragraph" w:customStyle="1" w:styleId="0294204899F84862859A4810FDF81C2B">
    <w:name w:val="0294204899F84862859A4810FDF81C2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0AC1A96-B3E4-4276-8E75-2D08A4C02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63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Hough</dc:creator>
  <cp:keywords/>
  <dc:description/>
  <cp:lastModifiedBy>Daniel Hough</cp:lastModifiedBy>
  <cp:revision>9</cp:revision>
  <cp:lastPrinted>2018-01-26T23:00:00Z</cp:lastPrinted>
  <dcterms:created xsi:type="dcterms:W3CDTF">2018-01-26T22:04:00Z</dcterms:created>
  <dcterms:modified xsi:type="dcterms:W3CDTF">2018-01-27T14:48:00Z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